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2B1" w:rsidRDefault="001612B1">
      <w:bookmarkStart w:id="0" w:name="_GoBack"/>
      <w:bookmarkEnd w:id="0"/>
    </w:p>
    <w:p w:rsidR="001612B1" w:rsidRPr="001612B1" w:rsidRDefault="001612B1">
      <w:pPr>
        <w:rPr>
          <w:b/>
          <w:sz w:val="28"/>
          <w:u w:val="single"/>
        </w:rPr>
      </w:pPr>
      <w:r w:rsidRPr="001612B1">
        <w:rPr>
          <w:b/>
          <w:sz w:val="28"/>
          <w:u w:val="single"/>
        </w:rPr>
        <w:t xml:space="preserve">Notification regarding the Board of Management’s annual review of the </w:t>
      </w:r>
      <w:r w:rsidR="00A22AA2">
        <w:rPr>
          <w:b/>
          <w:sz w:val="28"/>
          <w:u w:val="single"/>
        </w:rPr>
        <w:t>A</w:t>
      </w:r>
      <w:r w:rsidRPr="001612B1">
        <w:rPr>
          <w:b/>
          <w:sz w:val="28"/>
          <w:u w:val="single"/>
        </w:rPr>
        <w:t xml:space="preserve">nti-bullying policy </w:t>
      </w:r>
    </w:p>
    <w:p w:rsidR="001612B1" w:rsidRDefault="001612B1"/>
    <w:p w:rsidR="001612B1" w:rsidRDefault="001612B1">
      <w:r>
        <w:t xml:space="preserve">To: </w:t>
      </w:r>
      <w:r w:rsidR="006D33AB">
        <w:rPr>
          <w:b/>
          <w:color w:val="000000"/>
        </w:rPr>
        <w:t>The Chairperson of the Parents</w:t>
      </w:r>
      <w:r w:rsidR="003C5E8E">
        <w:rPr>
          <w:b/>
          <w:color w:val="000000"/>
        </w:rPr>
        <w:t>’</w:t>
      </w:r>
      <w:r w:rsidR="006D33AB">
        <w:rPr>
          <w:b/>
          <w:color w:val="000000"/>
        </w:rPr>
        <w:t xml:space="preserve"> Association</w:t>
      </w:r>
    </w:p>
    <w:p w:rsidR="001612B1" w:rsidRDefault="001612B1"/>
    <w:p w:rsidR="001612B1" w:rsidRDefault="001612B1">
      <w:r>
        <w:t xml:space="preserve">The Board of Management of Scoil Bhríde, Athgarvan wishes to inform you that: The Board of Management’s annual review of the school’s anti-bullying policy and its implementation was completed at the Board meeting of October </w:t>
      </w:r>
      <w:r w:rsidR="00AC4D35">
        <w:t>7</w:t>
      </w:r>
      <w:r w:rsidR="00AC4D35" w:rsidRPr="00AC4D35">
        <w:rPr>
          <w:vertAlign w:val="superscript"/>
        </w:rPr>
        <w:t>th</w:t>
      </w:r>
      <w:r w:rsidR="00AC4D35">
        <w:t xml:space="preserve"> </w:t>
      </w:r>
      <w:r>
        <w:t>202</w:t>
      </w:r>
      <w:r w:rsidR="00AC4D35">
        <w:t>4</w:t>
      </w:r>
      <w:r>
        <w:t xml:space="preserve">. </w:t>
      </w:r>
    </w:p>
    <w:p w:rsidR="001612B1" w:rsidRDefault="001612B1"/>
    <w:p w:rsidR="001612B1" w:rsidRDefault="001612B1">
      <w:r>
        <w:t xml:space="preserve">This review was conducted in accordance with the checklist set out in Appendix 4 of the Department’s Anti-Bullying Procedures for Primary and Post-Primary Schools. </w:t>
      </w:r>
    </w:p>
    <w:p w:rsidR="001612B1" w:rsidRDefault="001612B1"/>
    <w:p w:rsidR="001612B1" w:rsidRDefault="001612B1">
      <w:r>
        <w:t xml:space="preserve">Signed </w:t>
      </w:r>
    </w:p>
    <w:p w:rsidR="001612B1" w:rsidRDefault="001612B1"/>
    <w:p w:rsidR="001612B1" w:rsidRDefault="001612B1"/>
    <w:p w:rsidR="001612B1" w:rsidRPr="00AC4D35" w:rsidRDefault="00AC4D35">
      <w:pPr>
        <w:rPr>
          <w:b/>
        </w:rPr>
      </w:pPr>
      <w:r w:rsidRPr="00AC4D35">
        <w:rPr>
          <w:noProof/>
          <w:u w:val="single"/>
        </w:rPr>
        <w:drawing>
          <wp:inline distT="0" distB="0" distL="0" distR="0">
            <wp:extent cx="1971727" cy="723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m's Signatur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4924" cy="7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35" w:rsidRDefault="00AC4D35">
      <w:r>
        <w:t>Tom O’Donoghue</w:t>
      </w:r>
    </w:p>
    <w:p w:rsidR="001612B1" w:rsidRDefault="001612B1" w:rsidP="001612B1">
      <w:r>
        <w:t xml:space="preserve">Chairperson, Board of Management </w:t>
      </w:r>
    </w:p>
    <w:p w:rsidR="001612B1" w:rsidRDefault="001612B1"/>
    <w:p w:rsidR="001612B1" w:rsidRDefault="001612B1">
      <w:r>
        <w:t xml:space="preserve">Date: </w:t>
      </w:r>
      <w:r w:rsidR="00AC4D35">
        <w:t>7</w:t>
      </w:r>
      <w:r w:rsidR="00AC4D35" w:rsidRPr="00AC4D35">
        <w:rPr>
          <w:vertAlign w:val="superscript"/>
        </w:rPr>
        <w:t>th</w:t>
      </w:r>
      <w:r>
        <w:t xml:space="preserve"> October, 202</w:t>
      </w:r>
      <w:r w:rsidR="00AC4D35">
        <w:t>4</w:t>
      </w:r>
    </w:p>
    <w:p w:rsidR="001612B1" w:rsidRDefault="001612B1"/>
    <w:p w:rsidR="001612B1" w:rsidRDefault="001612B1">
      <w:r>
        <w:t xml:space="preserve">Signed </w:t>
      </w:r>
    </w:p>
    <w:p w:rsidR="001612B1" w:rsidRDefault="001612B1"/>
    <w:p w:rsidR="001612B1" w:rsidRDefault="00AC4D35">
      <w:pPr>
        <w:rPr>
          <w:b/>
          <w:noProof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1963090" cy="53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on's Signatur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5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35" w:rsidRDefault="00AC4D35"/>
    <w:p w:rsidR="001612B1" w:rsidRDefault="001612B1">
      <w:r>
        <w:t>Marion Sherlock</w:t>
      </w:r>
    </w:p>
    <w:p w:rsidR="001612B1" w:rsidRDefault="001612B1">
      <w:r>
        <w:t>Principal</w:t>
      </w:r>
    </w:p>
    <w:p w:rsidR="001612B1" w:rsidRDefault="001612B1"/>
    <w:p w:rsidR="00DC6AC7" w:rsidRDefault="001612B1">
      <w:r>
        <w:t xml:space="preserve">Date: </w:t>
      </w:r>
      <w:r w:rsidR="00AC4D35">
        <w:t>7</w:t>
      </w:r>
      <w:r w:rsidR="00AC4D35" w:rsidRPr="00AC4D35">
        <w:rPr>
          <w:vertAlign w:val="superscript"/>
        </w:rPr>
        <w:t>th</w:t>
      </w:r>
      <w:r>
        <w:t xml:space="preserve"> October 202</w:t>
      </w:r>
      <w:r w:rsidR="00AC4D35">
        <w:t>4</w:t>
      </w:r>
      <w:r>
        <w:t xml:space="preserve">  </w:t>
      </w:r>
    </w:p>
    <w:p w:rsidR="004C20ED" w:rsidRDefault="004C20ED" w:rsidP="00A847A4"/>
    <w:sectPr w:rsidR="004C20ED" w:rsidSect="000A4214">
      <w:headerReference w:type="default" r:id="rId9"/>
      <w:footerReference w:type="default" r:id="rId10"/>
      <w:pgSz w:w="11900" w:h="16840"/>
      <w:pgMar w:top="1440" w:right="1440" w:bottom="1440" w:left="1440" w:header="0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E15" w:rsidRDefault="00E74E15" w:rsidP="000A4214">
      <w:r>
        <w:separator/>
      </w:r>
    </w:p>
  </w:endnote>
  <w:endnote w:type="continuationSeparator" w:id="0">
    <w:p w:rsidR="00E74E15" w:rsidRDefault="00E74E15" w:rsidP="000A4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67D" w:rsidRPr="000A4214" w:rsidRDefault="007613E6" w:rsidP="000A4214">
    <w:pPr>
      <w:pStyle w:val="Footer"/>
      <w:ind w:left="-1418"/>
    </w:pPr>
    <w:r>
      <w:rPr>
        <w:noProof/>
        <w:lang w:eastAsia="en-IE"/>
      </w:rPr>
      <w:drawing>
        <wp:inline distT="0" distB="0" distL="0" distR="0">
          <wp:extent cx="7553325" cy="6286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E15" w:rsidRDefault="00E74E15" w:rsidP="000A4214">
      <w:r>
        <w:separator/>
      </w:r>
    </w:p>
  </w:footnote>
  <w:footnote w:type="continuationSeparator" w:id="0">
    <w:p w:rsidR="00E74E15" w:rsidRDefault="00E74E15" w:rsidP="000A42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67D" w:rsidRDefault="007613E6" w:rsidP="000A4214">
    <w:pPr>
      <w:pStyle w:val="Header"/>
      <w:ind w:left="-1440"/>
    </w:pPr>
    <w:r>
      <w:rPr>
        <w:noProof/>
        <w:lang w:eastAsia="en-IE"/>
      </w:rPr>
      <w:drawing>
        <wp:inline distT="0" distB="0" distL="0" distR="0">
          <wp:extent cx="7553325" cy="1752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5418BA"/>
    <w:multiLevelType w:val="hybridMultilevel"/>
    <w:tmpl w:val="DCE008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7EC"/>
    <w:rsid w:val="000541BE"/>
    <w:rsid w:val="000A4214"/>
    <w:rsid w:val="000D1D48"/>
    <w:rsid w:val="000D74C9"/>
    <w:rsid w:val="000F0004"/>
    <w:rsid w:val="001235CE"/>
    <w:rsid w:val="001612B1"/>
    <w:rsid w:val="001930D1"/>
    <w:rsid w:val="001957C6"/>
    <w:rsid w:val="001B2B3E"/>
    <w:rsid w:val="00271E0D"/>
    <w:rsid w:val="003C5E8E"/>
    <w:rsid w:val="004C20ED"/>
    <w:rsid w:val="00503A32"/>
    <w:rsid w:val="006227EC"/>
    <w:rsid w:val="00631F64"/>
    <w:rsid w:val="006D33AB"/>
    <w:rsid w:val="007613E6"/>
    <w:rsid w:val="00786393"/>
    <w:rsid w:val="0099335C"/>
    <w:rsid w:val="009A4F27"/>
    <w:rsid w:val="00A05454"/>
    <w:rsid w:val="00A22AA2"/>
    <w:rsid w:val="00A847A4"/>
    <w:rsid w:val="00AC4D35"/>
    <w:rsid w:val="00B36CF9"/>
    <w:rsid w:val="00B415FD"/>
    <w:rsid w:val="00B82C63"/>
    <w:rsid w:val="00C01E80"/>
    <w:rsid w:val="00C121A1"/>
    <w:rsid w:val="00D72414"/>
    <w:rsid w:val="00DC6AC7"/>
    <w:rsid w:val="00E651EB"/>
    <w:rsid w:val="00E74E15"/>
    <w:rsid w:val="00EE5AF4"/>
    <w:rsid w:val="00F9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29C3AB6-C3FE-41A1-B818-F5F88337C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639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A421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A42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A421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A4214"/>
    <w:rPr>
      <w:rFonts w:cs="Times New Roman"/>
    </w:rPr>
  </w:style>
  <w:style w:type="paragraph" w:styleId="ListParagraph">
    <w:name w:val="List Paragraph"/>
    <w:basedOn w:val="Normal"/>
    <w:uiPriority w:val="34"/>
    <w:qFormat/>
    <w:rsid w:val="00A847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coil%20Bhride\Downloads\Scoil%20Bhride%20LH%20-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Scoil Bhride LH - Word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Scoil Bhride</dc:creator>
  <cp:keywords/>
  <dc:description/>
  <cp:lastModifiedBy>User</cp:lastModifiedBy>
  <cp:revision>2</cp:revision>
  <cp:lastPrinted>2024-10-07T17:18:00Z</cp:lastPrinted>
  <dcterms:created xsi:type="dcterms:W3CDTF">2026-03-09T12:12:00Z</dcterms:created>
  <dcterms:modified xsi:type="dcterms:W3CDTF">2026-03-09T12:12:00Z</dcterms:modified>
</cp:coreProperties>
</file>